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uTablo41"/>
        <w:tblpPr w:leftFromText="180" w:rightFromText="180" w:vertAnchor="page" w:horzAnchor="margin" w:tblpXSpec="center" w:tblpY="1771"/>
        <w:tblW w:w="15178" w:type="dxa"/>
        <w:tblLook w:val="04A0" w:firstRow="1" w:lastRow="0" w:firstColumn="1" w:lastColumn="0" w:noHBand="0" w:noVBand="1"/>
      </w:tblPr>
      <w:tblGrid>
        <w:gridCol w:w="4962"/>
        <w:gridCol w:w="3828"/>
        <w:gridCol w:w="3685"/>
        <w:gridCol w:w="2703"/>
      </w:tblGrid>
      <w:tr w:rsidR="00A57C5D" w:rsidRPr="00656FC2" w14:paraId="56330054" w14:textId="77777777" w:rsidTr="00D07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BFBFBF" w:themeFill="background1" w:themeFillShade="BF"/>
            <w:vAlign w:val="center"/>
          </w:tcPr>
          <w:p w14:paraId="4A0AC454" w14:textId="77777777" w:rsidR="00A57C5D" w:rsidRPr="00D0760B" w:rsidRDefault="00A57C5D" w:rsidP="00A57C5D">
            <w:pPr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Anabilim Dalı ve Programı</w:t>
            </w:r>
          </w:p>
          <w:p w14:paraId="1A1A9E10" w14:textId="77777777" w:rsidR="00A57C5D" w:rsidRPr="00D0760B" w:rsidRDefault="00A57C5D" w:rsidP="00A57C5D">
            <w:pPr>
              <w:jc w:val="center"/>
              <w:rPr>
                <w:rFonts w:ascii="Times New Roman" w:hAnsi="Times New Roman"/>
                <w:b w:val="0"/>
                <w:i/>
                <w:color w:val="auto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The Department and Program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14:paraId="0A2E9399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Öğretim Yılı ve Dönemi</w:t>
            </w:r>
          </w:p>
          <w:p w14:paraId="37E10882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Academic Year and Semester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4F103858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Sunum Yeri</w:t>
            </w:r>
          </w:p>
          <w:p w14:paraId="3C4E6EFF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Presentation Venue</w:t>
            </w:r>
          </w:p>
        </w:tc>
        <w:tc>
          <w:tcPr>
            <w:tcW w:w="2703" w:type="dxa"/>
            <w:shd w:val="clear" w:color="auto" w:fill="BFBFBF" w:themeFill="background1" w:themeFillShade="BF"/>
            <w:vAlign w:val="center"/>
          </w:tcPr>
          <w:p w14:paraId="2804FD1D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Türü</w:t>
            </w:r>
          </w:p>
          <w:p w14:paraId="626EF828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Program Type</w:t>
            </w:r>
          </w:p>
        </w:tc>
      </w:tr>
      <w:tr w:rsidR="00A57C5D" w:rsidRPr="00656FC2" w14:paraId="0702D100" w14:textId="77777777" w:rsidTr="00A57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7DA082A2" w14:textId="77777777" w:rsidR="00A57C5D" w:rsidRPr="00656FC2" w:rsidRDefault="00315109" w:rsidP="00315109">
            <w:pPr>
              <w:jc w:val="center"/>
              <w:rPr>
                <w:rFonts w:ascii="Times New Roman" w:hAnsi="Times New Roman"/>
              </w:rPr>
            </w:pPr>
            <w:r w:rsidRPr="00315109">
              <w:rPr>
                <w:rFonts w:ascii="Times New Roman" w:hAnsi="Times New Roman"/>
              </w:rPr>
              <w:t>Makine Mühendisliği ABD</w:t>
            </w:r>
          </w:p>
        </w:tc>
        <w:tc>
          <w:tcPr>
            <w:tcW w:w="3828" w:type="dxa"/>
            <w:vAlign w:val="center"/>
          </w:tcPr>
          <w:p w14:paraId="11C0852E" w14:textId="6EEDEF78" w:rsidR="00A57C5D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294C04">
              <w:rPr>
                <w:rFonts w:ascii="Times New Roman" w:hAnsi="Times New Roman"/>
              </w:rPr>
              <w:t>23</w:t>
            </w:r>
            <w:r>
              <w:rPr>
                <w:rFonts w:ascii="Times New Roman" w:hAnsi="Times New Roman"/>
              </w:rPr>
              <w:t>/</w:t>
            </w:r>
            <w:proofErr w:type="gramStart"/>
            <w:r>
              <w:rPr>
                <w:rFonts w:ascii="Times New Roman" w:hAnsi="Times New Roman"/>
              </w:rPr>
              <w:t>20</w:t>
            </w:r>
            <w:r w:rsidR="008E0A60">
              <w:rPr>
                <w:rFonts w:ascii="Times New Roman" w:hAnsi="Times New Roman"/>
              </w:rPr>
              <w:t>2</w:t>
            </w:r>
            <w:bookmarkStart w:id="0" w:name="_GoBack"/>
            <w:bookmarkEnd w:id="0"/>
            <w:r w:rsidR="00294C04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   </w:t>
            </w:r>
            <w:r w:rsidRPr="00ED0621">
              <w:rPr>
                <w:rFonts w:ascii="Times New Roman" w:hAnsi="Times New Roman"/>
                <w:b/>
              </w:rPr>
              <w:t>Güz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r w:rsidRPr="005920B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</w:t>
            </w:r>
            <w:r w:rsidRPr="00ED0621">
              <w:rPr>
                <w:rFonts w:ascii="Times New Roman" w:hAnsi="Times New Roman"/>
                <w:b/>
              </w:rPr>
              <w:t>Bahar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8"/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294C0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bookmarkEnd w:id="1"/>
          </w:p>
          <w:p w14:paraId="21C1E0CC" w14:textId="77777777" w:rsidR="00A57C5D" w:rsidRPr="00ED0621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 xml:space="preserve">Fall          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Spring</w:t>
            </w:r>
          </w:p>
        </w:tc>
        <w:tc>
          <w:tcPr>
            <w:tcW w:w="3685" w:type="dxa"/>
            <w:vAlign w:val="center"/>
          </w:tcPr>
          <w:p w14:paraId="25D9B699" w14:textId="77777777" w:rsidR="00A57C5D" w:rsidRPr="00656FC2" w:rsidRDefault="00135044" w:rsidP="00351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Online</w:t>
            </w:r>
          </w:p>
        </w:tc>
        <w:tc>
          <w:tcPr>
            <w:tcW w:w="2703" w:type="dxa"/>
            <w:vAlign w:val="center"/>
          </w:tcPr>
          <w:p w14:paraId="2C3EBFCF" w14:textId="77777777"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0621">
              <w:rPr>
                <w:rFonts w:ascii="Times New Roman" w:hAnsi="Times New Roman"/>
                <w:b/>
              </w:rPr>
              <w:t>Yüksek Lisans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MSc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 </w:t>
            </w:r>
            <w:r w:rsidR="00CC74C4" w:rsidRPr="00CC74C4"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2F2FD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2F2FD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</w:p>
          <w:p w14:paraId="7E5132D3" w14:textId="77777777"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4"/>
              </w:rPr>
            </w:pPr>
          </w:p>
          <w:p w14:paraId="0C17C590" w14:textId="77777777" w:rsidR="00A57C5D" w:rsidRPr="00ED0621" w:rsidRDefault="00A57C5D" w:rsidP="003F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ED0621">
              <w:rPr>
                <w:rFonts w:ascii="Times New Roman" w:hAnsi="Times New Roman"/>
                <w:b/>
              </w:rPr>
              <w:t>Doktora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Ph.D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       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2F2FD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2F2FD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3F2B7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</w:p>
        </w:tc>
      </w:tr>
      <w:tr w:rsidR="00A57C5D" w:rsidRPr="00656FC2" w14:paraId="3BC9133D" w14:textId="77777777" w:rsidTr="00A57C5D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12189C82" w14:textId="77777777" w:rsidR="00A57C5D" w:rsidRDefault="00A57C5D" w:rsidP="00A57C5D"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Seminer Yürütücüsünün Adı ve Soyadı:</w:t>
            </w:r>
          </w:p>
          <w:p w14:paraId="5538E0D8" w14:textId="77777777" w:rsidR="00A57C5D" w:rsidRPr="00A57C5D" w:rsidRDefault="00A57C5D" w:rsidP="00A57C5D">
            <w:pPr>
              <w:rPr>
                <w:rFonts w:ascii="Times New Roman" w:hAnsi="Times New Roman"/>
                <w:b w:val="0"/>
                <w:i/>
                <w:lang w:val="en-US"/>
              </w:rPr>
            </w:pPr>
            <w:r w:rsidRPr="00A57C5D">
              <w:rPr>
                <w:rFonts w:ascii="Times New Roman" w:hAnsi="Times New Roman"/>
                <w:b w:val="0"/>
                <w:i/>
                <w:lang w:val="en-US"/>
              </w:rPr>
              <w:t>The Full Name of the Seminar Course Lecturer:</w:t>
            </w:r>
          </w:p>
        </w:tc>
        <w:tc>
          <w:tcPr>
            <w:tcW w:w="10216" w:type="dxa"/>
            <w:gridSpan w:val="3"/>
            <w:vAlign w:val="center"/>
          </w:tcPr>
          <w:p w14:paraId="0216B276" w14:textId="77777777" w:rsidR="00A57C5D" w:rsidRPr="00656FC2" w:rsidRDefault="002469A4" w:rsidP="00AA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Doç. Dr. Hakan YAZICI</w:t>
            </w:r>
          </w:p>
        </w:tc>
      </w:tr>
    </w:tbl>
    <w:tbl>
      <w:tblPr>
        <w:tblStyle w:val="KlavuzuTablo41"/>
        <w:tblpPr w:leftFromText="180" w:rightFromText="180" w:vertAnchor="page" w:horzAnchor="margin" w:tblpXSpec="center" w:tblpY="4276"/>
        <w:tblW w:w="15178" w:type="dxa"/>
        <w:tblLook w:val="04A0" w:firstRow="1" w:lastRow="0" w:firstColumn="1" w:lastColumn="0" w:noHBand="0" w:noVBand="1"/>
      </w:tblPr>
      <w:tblGrid>
        <w:gridCol w:w="511"/>
        <w:gridCol w:w="3028"/>
        <w:gridCol w:w="6099"/>
        <w:gridCol w:w="2692"/>
        <w:gridCol w:w="1558"/>
        <w:gridCol w:w="1290"/>
      </w:tblGrid>
      <w:tr w:rsidR="00A57C5D" w:rsidRPr="00656FC2" w14:paraId="25D53097" w14:textId="77777777" w:rsidTr="00155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BFBFBF" w:themeFill="background1" w:themeFillShade="BF"/>
            <w:vAlign w:val="center"/>
          </w:tcPr>
          <w:p w14:paraId="2BF3D1BF" w14:textId="77777777" w:rsidR="00A57C5D" w:rsidRPr="00D0760B" w:rsidRDefault="00A57C5D" w:rsidP="00A57C5D">
            <w:pPr>
              <w:jc w:val="center"/>
              <w:rPr>
                <w:rFonts w:ascii="Times New Roman" w:hAnsi="Times New Roman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No</w:t>
            </w:r>
          </w:p>
        </w:tc>
        <w:tc>
          <w:tcPr>
            <w:tcW w:w="3028" w:type="dxa"/>
            <w:shd w:val="clear" w:color="auto" w:fill="BFBFBF" w:themeFill="background1" w:themeFillShade="BF"/>
            <w:vAlign w:val="center"/>
          </w:tcPr>
          <w:p w14:paraId="43C25AE9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Öğrencinin Adı Soyadı</w:t>
            </w:r>
          </w:p>
          <w:p w14:paraId="12268446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auto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Student Full Name</w:t>
            </w:r>
          </w:p>
        </w:tc>
        <w:tc>
          <w:tcPr>
            <w:tcW w:w="6099" w:type="dxa"/>
            <w:shd w:val="clear" w:color="auto" w:fill="BFBFBF" w:themeFill="background1" w:themeFillShade="BF"/>
            <w:vAlign w:val="center"/>
          </w:tcPr>
          <w:p w14:paraId="6AAD2CEC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Seminer Konusu</w:t>
            </w:r>
          </w:p>
          <w:p w14:paraId="10A13C1E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Topic of the Seminar</w:t>
            </w:r>
          </w:p>
        </w:tc>
        <w:tc>
          <w:tcPr>
            <w:tcW w:w="2692" w:type="dxa"/>
            <w:shd w:val="clear" w:color="auto" w:fill="BFBFBF" w:themeFill="background1" w:themeFillShade="BF"/>
            <w:vAlign w:val="center"/>
          </w:tcPr>
          <w:p w14:paraId="148C1156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Tez Danışmanı</w:t>
            </w:r>
          </w:p>
          <w:p w14:paraId="5C81B9D3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Supervisor</w:t>
            </w:r>
          </w:p>
        </w:tc>
        <w:tc>
          <w:tcPr>
            <w:tcW w:w="1558" w:type="dxa"/>
            <w:shd w:val="clear" w:color="auto" w:fill="BFBFBF" w:themeFill="background1" w:themeFillShade="BF"/>
            <w:vAlign w:val="center"/>
          </w:tcPr>
          <w:p w14:paraId="77C2CC95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Tarih</w:t>
            </w:r>
          </w:p>
          <w:p w14:paraId="072F76C7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Date</w:t>
            </w:r>
          </w:p>
        </w:tc>
        <w:tc>
          <w:tcPr>
            <w:tcW w:w="1290" w:type="dxa"/>
            <w:shd w:val="clear" w:color="auto" w:fill="BFBFBF" w:themeFill="background1" w:themeFillShade="BF"/>
            <w:vAlign w:val="center"/>
          </w:tcPr>
          <w:p w14:paraId="42EC7381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Saat</w:t>
            </w:r>
          </w:p>
          <w:p w14:paraId="0417F315" w14:textId="77777777"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Time</w:t>
            </w:r>
          </w:p>
        </w:tc>
      </w:tr>
      <w:tr w:rsidR="00E87E78" w:rsidRPr="00656FC2" w14:paraId="0A31B97C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7EB5E106" w14:textId="77777777" w:rsidR="00E87E78" w:rsidRPr="001555A8" w:rsidRDefault="00E87E78" w:rsidP="00E87E78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1</w:t>
            </w:r>
          </w:p>
        </w:tc>
        <w:tc>
          <w:tcPr>
            <w:tcW w:w="3028" w:type="dxa"/>
            <w:vAlign w:val="center"/>
          </w:tcPr>
          <w:p w14:paraId="2286B105" w14:textId="59041F92" w:rsidR="00E87E78" w:rsidRPr="001555A8" w:rsidRDefault="002005D0" w:rsidP="00E87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YÜSEİN ALİ</w:t>
            </w:r>
          </w:p>
        </w:tc>
        <w:tc>
          <w:tcPr>
            <w:tcW w:w="6099" w:type="dxa"/>
            <w:vAlign w:val="center"/>
          </w:tcPr>
          <w:p w14:paraId="2441E0D0" w14:textId="77777777" w:rsidR="00042C29" w:rsidRPr="00042C29" w:rsidRDefault="00042C29" w:rsidP="00042C2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94"/>
            </w:tblGrid>
            <w:tr w:rsidR="002005D0" w:rsidRPr="00042C29" w14:paraId="3AC06B4F" w14:textId="77777777">
              <w:trPr>
                <w:trHeight w:val="228"/>
              </w:trPr>
              <w:tc>
                <w:tcPr>
                  <w:tcW w:w="0" w:type="auto"/>
                </w:tcPr>
                <w:p w14:paraId="0E5A56CB" w14:textId="1B20AD44" w:rsidR="00042C29" w:rsidRPr="00042C29" w:rsidRDefault="002005D0" w:rsidP="002005D0">
                  <w:pPr>
                    <w:framePr w:hSpace="180" w:wrap="around" w:vAnchor="page" w:hAnchor="margin" w:xAlign="center" w:y="4276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Yüksek Basınçlı Döküm Kalıplarının Tasarım Kriterleri</w:t>
                  </w:r>
                </w:p>
              </w:tc>
            </w:tr>
          </w:tbl>
          <w:p w14:paraId="02E18D12" w14:textId="77777777" w:rsidR="00E87E78" w:rsidRPr="001555A8" w:rsidRDefault="00E87E78" w:rsidP="00E87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21ED9713" w14:textId="2FC4525E" w:rsidR="00E87E78" w:rsidRPr="001555A8" w:rsidRDefault="00A85F17" w:rsidP="00E87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Prof. Dr. Anıl AKDOĞAN</w:t>
            </w:r>
          </w:p>
        </w:tc>
        <w:tc>
          <w:tcPr>
            <w:tcW w:w="1558" w:type="dxa"/>
            <w:vAlign w:val="center"/>
          </w:tcPr>
          <w:p w14:paraId="32C97BD6" w14:textId="75F28C38" w:rsidR="00E87E78" w:rsidRPr="001555A8" w:rsidRDefault="002005D0" w:rsidP="00E87E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07.11</w:t>
            </w:r>
            <w:r w:rsidR="003F2B74">
              <w:rPr>
                <w:rFonts w:ascii="Verdana" w:hAnsi="Verdana" w:cs="Calibri"/>
                <w:color w:val="000000"/>
                <w:sz w:val="16"/>
                <w:szCs w:val="16"/>
              </w:rPr>
              <w:t>.2023</w:t>
            </w:r>
          </w:p>
        </w:tc>
        <w:tc>
          <w:tcPr>
            <w:tcW w:w="1290" w:type="dxa"/>
            <w:vAlign w:val="center"/>
          </w:tcPr>
          <w:p w14:paraId="76A0999B" w14:textId="0FB63660" w:rsidR="00E87E78" w:rsidRPr="001555A8" w:rsidRDefault="002005D0" w:rsidP="00E87E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12:3</w:t>
            </w:r>
            <w:r w:rsidR="004F60CD">
              <w:rPr>
                <w:rFonts w:ascii="Verdana" w:hAnsi="Verdana" w:cs="Calibri"/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C67EB2" w:rsidRPr="00656FC2" w14:paraId="09F0D004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30A58C5C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2</w:t>
            </w:r>
          </w:p>
        </w:tc>
        <w:tc>
          <w:tcPr>
            <w:tcW w:w="3028" w:type="dxa"/>
            <w:vAlign w:val="center"/>
          </w:tcPr>
          <w:p w14:paraId="5A0675BE" w14:textId="0BAEE616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METECAN DEMİRKOL </w:t>
            </w:r>
          </w:p>
        </w:tc>
        <w:tc>
          <w:tcPr>
            <w:tcW w:w="6099" w:type="dxa"/>
            <w:vAlign w:val="center"/>
          </w:tcPr>
          <w:p w14:paraId="12A3C8EB" w14:textId="4FBD9EB3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Üç Boyutlu Yazdırılabilir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Kompozit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Malzemelerin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Sürdürelebilirliği</w:t>
            </w:r>
            <w:proofErr w:type="spellEnd"/>
          </w:p>
        </w:tc>
        <w:tc>
          <w:tcPr>
            <w:tcW w:w="2692" w:type="dxa"/>
            <w:vAlign w:val="center"/>
          </w:tcPr>
          <w:p w14:paraId="305F922C" w14:textId="387E2885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Doç. Dr. Bedri Onur KÜÇÜKYILDIRIM</w:t>
            </w:r>
          </w:p>
        </w:tc>
        <w:tc>
          <w:tcPr>
            <w:tcW w:w="1558" w:type="dxa"/>
            <w:vAlign w:val="center"/>
          </w:tcPr>
          <w:p w14:paraId="5D7781AB" w14:textId="59620829" w:rsidR="00C67EB2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14</w:t>
            </w:r>
            <w:r w:rsidR="00987065">
              <w:rPr>
                <w:rFonts w:ascii="Verdana" w:hAnsi="Verdana" w:cs="Calibri"/>
                <w:color w:val="000000"/>
                <w:sz w:val="16"/>
                <w:szCs w:val="16"/>
              </w:rPr>
              <w:t>.11</w:t>
            </w:r>
            <w:r>
              <w:rPr>
                <w:rFonts w:ascii="Verdana" w:hAnsi="Verdana" w:cs="Calibri"/>
                <w:color w:val="000000"/>
                <w:sz w:val="16"/>
                <w:szCs w:val="16"/>
              </w:rPr>
              <w:t>.2023</w:t>
            </w:r>
          </w:p>
        </w:tc>
        <w:tc>
          <w:tcPr>
            <w:tcW w:w="1290" w:type="dxa"/>
            <w:vAlign w:val="center"/>
          </w:tcPr>
          <w:p w14:paraId="4CB6553C" w14:textId="3B075E90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12:00</w:t>
            </w:r>
            <w:proofErr w:type="gramEnd"/>
          </w:p>
        </w:tc>
      </w:tr>
      <w:tr w:rsidR="00C67EB2" w:rsidRPr="00656FC2" w14:paraId="598038BF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7668EE89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3</w:t>
            </w:r>
          </w:p>
        </w:tc>
        <w:tc>
          <w:tcPr>
            <w:tcW w:w="3028" w:type="dxa"/>
            <w:vAlign w:val="center"/>
          </w:tcPr>
          <w:p w14:paraId="3293E9BE" w14:textId="7785E4FF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HİKMET AYBERK GÜNGÖR</w:t>
            </w:r>
          </w:p>
        </w:tc>
        <w:tc>
          <w:tcPr>
            <w:tcW w:w="6099" w:type="dxa"/>
            <w:vAlign w:val="center"/>
          </w:tcPr>
          <w:p w14:paraId="6F7AEE1F" w14:textId="77777777" w:rsidR="00C67EB2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14:paraId="5A0DFBC5" w14:textId="583C3649" w:rsidR="00C67EB2" w:rsidRPr="00042C29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042C29">
              <w:rPr>
                <w:rFonts w:ascii="Calibri" w:hAnsi="Calibri" w:cs="Calibri"/>
                <w:sz w:val="22"/>
                <w:szCs w:val="22"/>
              </w:rPr>
              <w:t>Eklemeli İmalatta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Yapay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Uygulamaları</w:t>
            </w:r>
          </w:p>
          <w:p w14:paraId="65808C9B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0F9F008F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Doç. Dr. Binnur SAĞBAŞ</w:t>
            </w:r>
          </w:p>
        </w:tc>
        <w:tc>
          <w:tcPr>
            <w:tcW w:w="1558" w:type="dxa"/>
            <w:vAlign w:val="center"/>
          </w:tcPr>
          <w:p w14:paraId="61E53727" w14:textId="695E8C32" w:rsidR="00C67EB2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14.11.2023</w:t>
            </w:r>
          </w:p>
        </w:tc>
        <w:tc>
          <w:tcPr>
            <w:tcW w:w="1290" w:type="dxa"/>
            <w:vAlign w:val="center"/>
          </w:tcPr>
          <w:p w14:paraId="3181BEC4" w14:textId="701DB9B7" w:rsidR="00C67EB2" w:rsidRPr="001555A8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12:40</w:t>
            </w:r>
            <w:proofErr w:type="gramEnd"/>
          </w:p>
        </w:tc>
      </w:tr>
      <w:tr w:rsidR="00C67EB2" w:rsidRPr="00656FC2" w14:paraId="33C58D30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270DE588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4</w:t>
            </w:r>
          </w:p>
        </w:tc>
        <w:tc>
          <w:tcPr>
            <w:tcW w:w="3028" w:type="dxa"/>
            <w:vAlign w:val="center"/>
          </w:tcPr>
          <w:p w14:paraId="5B2B6CB2" w14:textId="7F0ACFC1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UTKU DEMİR</w:t>
            </w:r>
          </w:p>
        </w:tc>
        <w:tc>
          <w:tcPr>
            <w:tcW w:w="6099" w:type="dxa"/>
            <w:vAlign w:val="center"/>
          </w:tcPr>
          <w:p w14:paraId="2BF5BDC9" w14:textId="77777777" w:rsidR="00C67EB2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14:paraId="4A4E720C" w14:textId="5CD110DA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CGI Malzemenin Talaşlı Şekillendirilmesi</w:t>
            </w:r>
          </w:p>
        </w:tc>
        <w:tc>
          <w:tcPr>
            <w:tcW w:w="2692" w:type="dxa"/>
            <w:vAlign w:val="center"/>
          </w:tcPr>
          <w:p w14:paraId="3E7A1359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Prof. Dr. Alper UYSAL</w:t>
            </w:r>
          </w:p>
        </w:tc>
        <w:tc>
          <w:tcPr>
            <w:tcW w:w="1558" w:type="dxa"/>
            <w:vAlign w:val="center"/>
          </w:tcPr>
          <w:p w14:paraId="6C4500C4" w14:textId="25968952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14.11.2023</w:t>
            </w:r>
          </w:p>
        </w:tc>
        <w:tc>
          <w:tcPr>
            <w:tcW w:w="1290" w:type="dxa"/>
            <w:vAlign w:val="center"/>
          </w:tcPr>
          <w:p w14:paraId="2E3B4B53" w14:textId="20EFEB32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13:20</w:t>
            </w:r>
            <w:proofErr w:type="gramEnd"/>
          </w:p>
        </w:tc>
      </w:tr>
      <w:tr w:rsidR="00C67EB2" w:rsidRPr="00656FC2" w14:paraId="10B663D5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3CC642B4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5</w:t>
            </w:r>
          </w:p>
        </w:tc>
        <w:tc>
          <w:tcPr>
            <w:tcW w:w="3028" w:type="dxa"/>
            <w:vAlign w:val="center"/>
          </w:tcPr>
          <w:p w14:paraId="1CF9CC2F" w14:textId="0762AD1E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NEŞE YANMIŞ</w:t>
            </w:r>
          </w:p>
        </w:tc>
        <w:tc>
          <w:tcPr>
            <w:tcW w:w="6099" w:type="dxa"/>
            <w:vAlign w:val="center"/>
          </w:tcPr>
          <w:p w14:paraId="189748E5" w14:textId="77777777" w:rsidR="00987065" w:rsidRDefault="00987065" w:rsidP="0098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14:paraId="361AE3EB" w14:textId="3D010307" w:rsidR="00C67EB2" w:rsidRDefault="00987065" w:rsidP="0098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065">
              <w:rPr>
                <w:rFonts w:ascii="Calibri" w:hAnsi="Calibri" w:cs="Calibri"/>
                <w:sz w:val="22"/>
                <w:szCs w:val="22"/>
              </w:rPr>
              <w:t>Şaft milinin titreşime bağlı yorulma ömrünün tahmini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C67EB2" w14:paraId="39EBD1B3" w14:textId="77777777">
              <w:trPr>
                <w:trHeight w:val="90"/>
              </w:trPr>
              <w:tc>
                <w:tcPr>
                  <w:tcW w:w="0" w:type="auto"/>
                </w:tcPr>
                <w:p w14:paraId="4CD8F2EA" w14:textId="77777777" w:rsidR="00C67EB2" w:rsidRDefault="00C67EB2" w:rsidP="00C67EB2">
                  <w:pPr>
                    <w:framePr w:hSpace="180" w:wrap="around" w:vAnchor="page" w:hAnchor="margin" w:xAlign="center" w:y="4276"/>
                    <w:rPr>
                      <w:color w:val="4E4942"/>
                      <w:sz w:val="18"/>
                      <w:szCs w:val="18"/>
                    </w:rPr>
                  </w:pPr>
                </w:p>
              </w:tc>
            </w:tr>
          </w:tbl>
          <w:p w14:paraId="26D89FF0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5F7C80D8" w14:textId="3F796F22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Doç. Dr. Ahmet SAĞIRLI</w:t>
            </w:r>
          </w:p>
        </w:tc>
        <w:tc>
          <w:tcPr>
            <w:tcW w:w="1558" w:type="dxa"/>
            <w:vAlign w:val="center"/>
          </w:tcPr>
          <w:p w14:paraId="4667C352" w14:textId="33843A16" w:rsidR="00C67EB2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05.12.2023</w:t>
            </w:r>
          </w:p>
        </w:tc>
        <w:tc>
          <w:tcPr>
            <w:tcW w:w="1290" w:type="dxa"/>
            <w:vAlign w:val="center"/>
          </w:tcPr>
          <w:p w14:paraId="15BD0D5D" w14:textId="7111FAEB" w:rsidR="00C67EB2" w:rsidRPr="001555A8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12:00</w:t>
            </w:r>
            <w:proofErr w:type="gramEnd"/>
          </w:p>
        </w:tc>
      </w:tr>
      <w:tr w:rsidR="00C67EB2" w:rsidRPr="00656FC2" w14:paraId="790DA522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40209AF3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6</w:t>
            </w:r>
          </w:p>
        </w:tc>
        <w:tc>
          <w:tcPr>
            <w:tcW w:w="3028" w:type="dxa"/>
            <w:vAlign w:val="center"/>
          </w:tcPr>
          <w:p w14:paraId="3DE53B70" w14:textId="1F57243E" w:rsidR="00C67EB2" w:rsidRPr="001555A8" w:rsidRDefault="00B72720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GÖKTÜRK TAŞAĞI</w:t>
            </w:r>
            <w:r w:rsidR="00C67EB2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99" w:type="dxa"/>
            <w:vAlign w:val="center"/>
          </w:tcPr>
          <w:p w14:paraId="1E260564" w14:textId="4FF2B5CC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Hidrolik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Eyleyicili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Sistemde İvmenin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Adaptif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Kontrolü</w:t>
            </w:r>
          </w:p>
        </w:tc>
        <w:tc>
          <w:tcPr>
            <w:tcW w:w="2692" w:type="dxa"/>
            <w:vAlign w:val="center"/>
          </w:tcPr>
          <w:p w14:paraId="33A98EAB" w14:textId="3AC0CFD0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Doç. Dr. Muzaffer METİN </w:t>
            </w:r>
          </w:p>
        </w:tc>
        <w:tc>
          <w:tcPr>
            <w:tcW w:w="1558" w:type="dxa"/>
            <w:vAlign w:val="center"/>
          </w:tcPr>
          <w:p w14:paraId="0AD2F896" w14:textId="63D637B8" w:rsidR="00C67EB2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05.12.2023</w:t>
            </w:r>
          </w:p>
        </w:tc>
        <w:tc>
          <w:tcPr>
            <w:tcW w:w="1290" w:type="dxa"/>
            <w:vAlign w:val="center"/>
          </w:tcPr>
          <w:p w14:paraId="5A974A63" w14:textId="790F3D8C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12.40</w:t>
            </w:r>
          </w:p>
        </w:tc>
      </w:tr>
      <w:tr w:rsidR="00C67EB2" w:rsidRPr="00656FC2" w14:paraId="711E655A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1B84FC25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3028" w:type="dxa"/>
            <w:vAlign w:val="center"/>
          </w:tcPr>
          <w:p w14:paraId="57C9D568" w14:textId="78E1C79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NURETTİN OKAN ÇAYCI</w:t>
            </w:r>
          </w:p>
        </w:tc>
        <w:tc>
          <w:tcPr>
            <w:tcW w:w="6099" w:type="dxa"/>
            <w:vAlign w:val="center"/>
          </w:tcPr>
          <w:p w14:paraId="08B2D595" w14:textId="77777777" w:rsidR="00C67EB2" w:rsidRPr="00042C29" w:rsidRDefault="00C67EB2" w:rsidP="00C67EB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83"/>
            </w:tblGrid>
            <w:tr w:rsidR="00C67EB2" w:rsidRPr="00042C29" w14:paraId="7246C052" w14:textId="77777777" w:rsidTr="00CE2391">
              <w:trPr>
                <w:trHeight w:val="229"/>
              </w:trPr>
              <w:tc>
                <w:tcPr>
                  <w:tcW w:w="0" w:type="auto"/>
                </w:tcPr>
                <w:p w14:paraId="4FB873FE" w14:textId="77777777" w:rsidR="00C67EB2" w:rsidRPr="00042C29" w:rsidRDefault="00C67EB2" w:rsidP="00C67EB2">
                  <w:pPr>
                    <w:framePr w:hSpace="180" w:wrap="around" w:vAnchor="page" w:hAnchor="margin" w:xAlign="center" w:y="4276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Elektrikli Araçlarda 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</w:rPr>
                    <w:t>Rejeneratif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 w:cs="Calibri"/>
                      <w:sz w:val="22"/>
                      <w:szCs w:val="22"/>
                    </w:rPr>
                    <w:t>Frenleme  Algoritmalarının</w:t>
                  </w:r>
                  <w:proofErr w:type="gramEnd"/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Geliştirilmesi ve Yapay Sinir Ağları ile Kontrolü</w:t>
                  </w:r>
                </w:p>
              </w:tc>
            </w:tr>
          </w:tbl>
          <w:p w14:paraId="750CD8EF" w14:textId="6F20B3E6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08EB4715" w14:textId="1F4CFCF5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Verdana" w:hAnsi="Verdana" w:cs="Calibri"/>
                <w:color w:val="000000"/>
                <w:sz w:val="16"/>
                <w:szCs w:val="16"/>
              </w:rPr>
              <w:t>. Üyesi İlyas İSTİF</w:t>
            </w:r>
          </w:p>
        </w:tc>
        <w:tc>
          <w:tcPr>
            <w:tcW w:w="1558" w:type="dxa"/>
            <w:vAlign w:val="center"/>
          </w:tcPr>
          <w:p w14:paraId="4512A6A7" w14:textId="016FDA6E" w:rsidR="00C67EB2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05.12</w:t>
            </w:r>
            <w:r>
              <w:rPr>
                <w:rFonts w:ascii="Verdana" w:hAnsi="Verdana" w:cs="Calibri"/>
                <w:color w:val="000000"/>
                <w:sz w:val="16"/>
                <w:szCs w:val="16"/>
              </w:rPr>
              <w:t>.2023</w:t>
            </w:r>
          </w:p>
        </w:tc>
        <w:tc>
          <w:tcPr>
            <w:tcW w:w="1290" w:type="dxa"/>
            <w:vAlign w:val="center"/>
          </w:tcPr>
          <w:p w14:paraId="77902D15" w14:textId="0C815656" w:rsidR="00C67EB2" w:rsidRPr="001555A8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 w:cs="Calibri"/>
                <w:color w:val="000000"/>
                <w:sz w:val="16"/>
                <w:szCs w:val="16"/>
              </w:rPr>
              <w:t>13:20</w:t>
            </w:r>
            <w:proofErr w:type="gramEnd"/>
          </w:p>
        </w:tc>
      </w:tr>
      <w:tr w:rsidR="00C67EB2" w:rsidRPr="00656FC2" w14:paraId="199CB362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36232F19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bCs w:val="0"/>
                <w:sz w:val="22"/>
                <w:szCs w:val="22"/>
              </w:rPr>
              <w:t>8</w:t>
            </w:r>
          </w:p>
        </w:tc>
        <w:tc>
          <w:tcPr>
            <w:tcW w:w="3028" w:type="dxa"/>
            <w:vAlign w:val="center"/>
          </w:tcPr>
          <w:p w14:paraId="7ED2A03B" w14:textId="0BBEC9D3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9" w:type="dxa"/>
            <w:vAlign w:val="center"/>
          </w:tcPr>
          <w:p w14:paraId="7159E294" w14:textId="305E51F6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20563E61" w14:textId="04C81AF5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27A3D765" w14:textId="3DF89710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vAlign w:val="center"/>
          </w:tcPr>
          <w:p w14:paraId="538B1475" w14:textId="773EC42B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</w:tr>
      <w:tr w:rsidR="00C67EB2" w:rsidRPr="00656FC2" w14:paraId="13C6833F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2B9A7924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bCs w:val="0"/>
                <w:sz w:val="22"/>
                <w:szCs w:val="22"/>
              </w:rPr>
              <w:t>9</w:t>
            </w:r>
          </w:p>
        </w:tc>
        <w:tc>
          <w:tcPr>
            <w:tcW w:w="3028" w:type="dxa"/>
            <w:vAlign w:val="center"/>
          </w:tcPr>
          <w:p w14:paraId="602618F1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9" w:type="dxa"/>
            <w:vAlign w:val="center"/>
          </w:tcPr>
          <w:p w14:paraId="3097BE9A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4877E6BF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3ADC0E32" w14:textId="77777777" w:rsidR="00C67EB2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0" w:type="dxa"/>
            <w:vAlign w:val="center"/>
          </w:tcPr>
          <w:p w14:paraId="271961B7" w14:textId="77777777" w:rsidR="00C67EB2" w:rsidRPr="001555A8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</w:tr>
      <w:tr w:rsidR="00C67EB2" w:rsidRPr="00656FC2" w14:paraId="3BAF9436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41A5D297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bCs w:val="0"/>
                <w:sz w:val="22"/>
                <w:szCs w:val="22"/>
              </w:rPr>
              <w:t>10</w:t>
            </w:r>
          </w:p>
        </w:tc>
        <w:tc>
          <w:tcPr>
            <w:tcW w:w="3028" w:type="dxa"/>
            <w:vAlign w:val="center"/>
          </w:tcPr>
          <w:p w14:paraId="118CC85E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9" w:type="dxa"/>
            <w:vAlign w:val="center"/>
          </w:tcPr>
          <w:p w14:paraId="60EF8BFF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60DAAB46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3FE97D03" w14:textId="77777777" w:rsidR="00C67EB2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0" w:type="dxa"/>
            <w:vAlign w:val="center"/>
          </w:tcPr>
          <w:p w14:paraId="7B6DBB18" w14:textId="77777777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C67EB2" w:rsidRPr="00656FC2" w14:paraId="40B3FF83" w14:textId="77777777" w:rsidTr="004F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59D5A545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bCs w:val="0"/>
                <w:sz w:val="22"/>
                <w:szCs w:val="22"/>
              </w:rPr>
              <w:t>11</w:t>
            </w:r>
          </w:p>
        </w:tc>
        <w:tc>
          <w:tcPr>
            <w:tcW w:w="3028" w:type="dxa"/>
            <w:vAlign w:val="center"/>
          </w:tcPr>
          <w:p w14:paraId="7432371B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9" w:type="dxa"/>
            <w:vAlign w:val="center"/>
          </w:tcPr>
          <w:p w14:paraId="45790E5B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50288329" w14:textId="77777777" w:rsidR="00C67EB2" w:rsidRPr="001555A8" w:rsidRDefault="00C67EB2" w:rsidP="00C67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3D3CAE63" w14:textId="77777777" w:rsidR="00C67EB2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0" w:type="dxa"/>
            <w:vAlign w:val="center"/>
          </w:tcPr>
          <w:p w14:paraId="5BFAD46B" w14:textId="77777777" w:rsidR="00C67EB2" w:rsidRPr="001555A8" w:rsidRDefault="00C67EB2" w:rsidP="00C67E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C67EB2" w:rsidRPr="00656FC2" w14:paraId="3B28D9E3" w14:textId="77777777" w:rsidTr="004F60C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14:paraId="545E1AFB" w14:textId="77777777" w:rsidR="00C67EB2" w:rsidRPr="001555A8" w:rsidRDefault="00C67EB2" w:rsidP="00C67EB2">
            <w:pPr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1555A8">
              <w:rPr>
                <w:rFonts w:ascii="Calibri" w:hAnsi="Calibri" w:cs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3028" w:type="dxa"/>
            <w:vAlign w:val="center"/>
          </w:tcPr>
          <w:p w14:paraId="393DF995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9" w:type="dxa"/>
            <w:vAlign w:val="center"/>
          </w:tcPr>
          <w:p w14:paraId="199CA046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14:paraId="28BD5A6C" w14:textId="77777777" w:rsidR="00C67EB2" w:rsidRPr="001555A8" w:rsidRDefault="00C67EB2" w:rsidP="00C67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0342B588" w14:textId="77777777" w:rsidR="00C67EB2" w:rsidRPr="00DF143C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</w:rPr>
            </w:pPr>
          </w:p>
        </w:tc>
        <w:tc>
          <w:tcPr>
            <w:tcW w:w="1290" w:type="dxa"/>
            <w:vAlign w:val="center"/>
          </w:tcPr>
          <w:p w14:paraId="313AE325" w14:textId="77777777" w:rsidR="00C67EB2" w:rsidRPr="001555A8" w:rsidRDefault="00C67EB2" w:rsidP="00C67E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6"/>
                <w:szCs w:val="16"/>
              </w:rPr>
            </w:pPr>
          </w:p>
        </w:tc>
      </w:tr>
    </w:tbl>
    <w:p w14:paraId="293BA2F9" w14:textId="77777777" w:rsidR="00315109" w:rsidRDefault="00315109"/>
    <w:tbl>
      <w:tblPr>
        <w:tblStyle w:val="KlavuzuTablo41"/>
        <w:tblpPr w:leftFromText="180" w:rightFromText="180" w:vertAnchor="page" w:horzAnchor="margin" w:tblpXSpec="center" w:tblpY="1831"/>
        <w:tblW w:w="15178" w:type="dxa"/>
        <w:tblLook w:val="04A0" w:firstRow="1" w:lastRow="0" w:firstColumn="1" w:lastColumn="0" w:noHBand="0" w:noVBand="1"/>
      </w:tblPr>
      <w:tblGrid>
        <w:gridCol w:w="511"/>
        <w:gridCol w:w="3028"/>
        <w:gridCol w:w="6099"/>
        <w:gridCol w:w="2692"/>
        <w:gridCol w:w="1558"/>
        <w:gridCol w:w="1290"/>
      </w:tblGrid>
      <w:tr w:rsidR="00315109" w:rsidRPr="00656FC2" w14:paraId="41959025" w14:textId="77777777" w:rsidTr="00155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BFBFBF" w:themeFill="background1" w:themeFillShade="BF"/>
            <w:vAlign w:val="center"/>
          </w:tcPr>
          <w:p w14:paraId="6FE7E533" w14:textId="77777777" w:rsidR="00315109" w:rsidRPr="00D0760B" w:rsidRDefault="00315109" w:rsidP="00315109">
            <w:pPr>
              <w:jc w:val="center"/>
              <w:rPr>
                <w:rFonts w:ascii="Times New Roman" w:hAnsi="Times New Roman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No</w:t>
            </w:r>
          </w:p>
        </w:tc>
        <w:tc>
          <w:tcPr>
            <w:tcW w:w="3028" w:type="dxa"/>
            <w:shd w:val="clear" w:color="auto" w:fill="BFBFBF" w:themeFill="background1" w:themeFillShade="BF"/>
            <w:vAlign w:val="center"/>
          </w:tcPr>
          <w:p w14:paraId="2E50BEF4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Öğrencinin Adı Soyadı</w:t>
            </w:r>
          </w:p>
          <w:p w14:paraId="6ABA5FFE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auto"/>
              </w:rPr>
            </w:pP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Student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Full Name</w:t>
            </w:r>
          </w:p>
        </w:tc>
        <w:tc>
          <w:tcPr>
            <w:tcW w:w="6099" w:type="dxa"/>
            <w:shd w:val="clear" w:color="auto" w:fill="BFBFBF" w:themeFill="background1" w:themeFillShade="BF"/>
            <w:vAlign w:val="center"/>
          </w:tcPr>
          <w:p w14:paraId="0B018CD0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Seminer Konusu</w:t>
            </w:r>
          </w:p>
          <w:p w14:paraId="5583AC80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Topic of the Seminar</w:t>
            </w:r>
          </w:p>
        </w:tc>
        <w:tc>
          <w:tcPr>
            <w:tcW w:w="2692" w:type="dxa"/>
            <w:shd w:val="clear" w:color="auto" w:fill="BFBFBF" w:themeFill="background1" w:themeFillShade="BF"/>
            <w:vAlign w:val="center"/>
          </w:tcPr>
          <w:p w14:paraId="377D9965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Tez Danışmanı</w:t>
            </w:r>
          </w:p>
          <w:p w14:paraId="68728AEF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Supervisor</w:t>
            </w:r>
          </w:p>
        </w:tc>
        <w:tc>
          <w:tcPr>
            <w:tcW w:w="1558" w:type="dxa"/>
            <w:shd w:val="clear" w:color="auto" w:fill="BFBFBF" w:themeFill="background1" w:themeFillShade="BF"/>
            <w:vAlign w:val="center"/>
          </w:tcPr>
          <w:p w14:paraId="0D48EB76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Tarih</w:t>
            </w:r>
          </w:p>
          <w:p w14:paraId="417DD247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Date</w:t>
            </w:r>
          </w:p>
        </w:tc>
        <w:tc>
          <w:tcPr>
            <w:tcW w:w="1290" w:type="dxa"/>
            <w:shd w:val="clear" w:color="auto" w:fill="BFBFBF" w:themeFill="background1" w:themeFillShade="BF"/>
            <w:vAlign w:val="center"/>
          </w:tcPr>
          <w:p w14:paraId="12F8C16B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Saat</w:t>
            </w:r>
          </w:p>
          <w:p w14:paraId="6C20CE41" w14:textId="77777777" w:rsidR="00315109" w:rsidRPr="00D0760B" w:rsidRDefault="00315109" w:rsidP="003151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Time</w:t>
            </w:r>
          </w:p>
        </w:tc>
      </w:tr>
    </w:tbl>
    <w:p w14:paraId="21C7B116" w14:textId="77777777" w:rsidR="00AA2C2B" w:rsidRPr="00A57C5D" w:rsidRDefault="00AA2C2B" w:rsidP="00510A1A"/>
    <w:sectPr w:rsidR="00AA2C2B" w:rsidRPr="00A57C5D" w:rsidSect="00275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720" w:bottom="851" w:left="136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6D0F5" w14:textId="77777777" w:rsidR="002F2FD7" w:rsidRDefault="002F2FD7">
      <w:r>
        <w:separator/>
      </w:r>
    </w:p>
  </w:endnote>
  <w:endnote w:type="continuationSeparator" w:id="0">
    <w:p w14:paraId="69534F9F" w14:textId="77777777" w:rsidR="002F2FD7" w:rsidRDefault="002F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1166F" w14:textId="77777777" w:rsidR="00020E66" w:rsidRDefault="00020E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D7D78" w14:textId="77777777" w:rsidR="0009480E" w:rsidRDefault="0009480E" w:rsidP="0009480E">
    <w:pPr>
      <w:pStyle w:val="a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>(Form No: FR-</w:t>
    </w:r>
    <w:r w:rsidR="00020E66">
      <w:rPr>
        <w:rFonts w:ascii="Arial" w:hAnsi="Arial" w:cs="Arial"/>
        <w:i/>
        <w:sz w:val="16"/>
      </w:rPr>
      <w:t>1504</w:t>
    </w:r>
    <w:r>
      <w:rPr>
        <w:rFonts w:ascii="Arial" w:hAnsi="Arial" w:cs="Arial"/>
        <w:i/>
        <w:sz w:val="16"/>
      </w:rPr>
      <w:t xml:space="preserve"> Revizyon Tarihi: </w:t>
    </w:r>
    <w:r w:rsidR="00020E66">
      <w:rPr>
        <w:rFonts w:ascii="Arial" w:hAnsi="Arial" w:cs="Arial"/>
        <w:i/>
        <w:sz w:val="16"/>
      </w:rPr>
      <w:t>12.02.2019</w:t>
    </w:r>
    <w:r>
      <w:rPr>
        <w:rFonts w:ascii="Arial" w:hAnsi="Arial" w:cs="Arial"/>
        <w:i/>
        <w:sz w:val="16"/>
      </w:rPr>
      <w:t>; Revizyon No:00)</w:t>
    </w:r>
  </w:p>
  <w:p w14:paraId="49C35117" w14:textId="77777777" w:rsidR="0009480E" w:rsidRDefault="0009480E" w:rsidP="0009480E">
    <w:pPr>
      <w:pStyle w:val="Altbilgi"/>
      <w:jc w:val="center"/>
    </w:pPr>
    <w:r w:rsidRPr="002602A4">
      <w:rPr>
        <w:i/>
        <w:sz w:val="14"/>
        <w:szCs w:val="14"/>
      </w:rPr>
      <w:t xml:space="preserve">(Bu form </w:t>
    </w:r>
    <w:r w:rsidRPr="002602A4">
      <w:rPr>
        <w:b/>
        <w:i/>
        <w:sz w:val="14"/>
        <w:szCs w:val="14"/>
      </w:rPr>
      <w:t>Fen Bilimleri Enstitüsü</w:t>
    </w:r>
    <w:r w:rsidRPr="002602A4">
      <w:rPr>
        <w:i/>
        <w:sz w:val="14"/>
        <w:szCs w:val="14"/>
      </w:rPr>
      <w:t xml:space="preserve"> tarafından geliştirilmiştir.)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6B33" w14:textId="77777777" w:rsidR="00020E66" w:rsidRDefault="00020E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78A1B" w14:textId="77777777" w:rsidR="002F2FD7" w:rsidRDefault="002F2FD7">
      <w:r>
        <w:separator/>
      </w:r>
    </w:p>
  </w:footnote>
  <w:footnote w:type="continuationSeparator" w:id="0">
    <w:p w14:paraId="374C665D" w14:textId="77777777" w:rsidR="002F2FD7" w:rsidRDefault="002F2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E481A" w14:textId="77777777" w:rsidR="00020E66" w:rsidRDefault="00020E6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A2882" w14:textId="77777777" w:rsidR="00380973" w:rsidRPr="003E12BC" w:rsidRDefault="007733A4" w:rsidP="007733A4">
    <w:pPr>
      <w:pStyle w:val="irketad"/>
      <w:tabs>
        <w:tab w:val="left" w:pos="3855"/>
      </w:tabs>
      <w:jc w:val="left"/>
      <w:rPr>
        <w:color w:val="002060"/>
      </w:rPr>
    </w:pPr>
    <w:r>
      <w:rPr>
        <w:noProof/>
        <w:color w:val="002060"/>
        <w:lang w:eastAsia="tr-TR"/>
      </w:rPr>
      <w:drawing>
        <wp:anchor distT="0" distB="0" distL="114300" distR="114300" simplePos="0" relativeHeight="251658240" behindDoc="0" locked="0" layoutInCell="1" allowOverlap="1" wp14:anchorId="27F7BF5E" wp14:editId="667533E4">
          <wp:simplePos x="0" y="0"/>
          <wp:positionH relativeFrom="margin">
            <wp:align>center</wp:align>
          </wp:positionH>
          <wp:positionV relativeFrom="paragraph">
            <wp:posOffset>-292100</wp:posOffset>
          </wp:positionV>
          <wp:extent cx="628650" cy="635000"/>
          <wp:effectExtent l="0" t="0" r="0" b="0"/>
          <wp:wrapNone/>
          <wp:docPr id="1" name="Resim 1" descr="C:\Users\Fuat\AppData\Local\Microsoft\Windows\INetCache\Content.Word\2688x3682 JPG Formatında Amblem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Fuat\AppData\Local\Microsoft\Windows\INetCache\Content.Word\2688x3682 JPG Formatında Amblem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A0D8CB" w14:textId="77777777" w:rsidR="00C144A5" w:rsidRDefault="00C144A5">
    <w:pPr>
      <w:pStyle w:val="stbilgi"/>
    </w:pPr>
  </w:p>
  <w:p w14:paraId="58A9CE38" w14:textId="77777777" w:rsidR="00DD0899" w:rsidRPr="00DD0899" w:rsidRDefault="00DD0899" w:rsidP="00DD0899">
    <w:pPr>
      <w:pStyle w:val="stbilgi"/>
      <w:jc w:val="center"/>
      <w:rPr>
        <w:rFonts w:ascii="Times New Roman" w:hAnsi="Times New Roman"/>
        <w:b/>
      </w:rPr>
    </w:pPr>
    <w:r w:rsidRPr="00DD0899">
      <w:rPr>
        <w:rFonts w:ascii="Times New Roman" w:hAnsi="Times New Roman"/>
        <w:b/>
      </w:rPr>
      <w:t xml:space="preserve">FEN BİLİMLERİ ENSTİTÜSÜ SEMİNER DERSİ </w:t>
    </w:r>
    <w:r w:rsidR="00F4389F">
      <w:rPr>
        <w:rFonts w:ascii="Times New Roman" w:hAnsi="Times New Roman"/>
        <w:b/>
      </w:rPr>
      <w:t>SUNUM PROGRAMI</w:t>
    </w:r>
  </w:p>
  <w:p w14:paraId="05591888" w14:textId="77777777" w:rsidR="00DD0899" w:rsidRPr="00DD0899" w:rsidRDefault="00DD0899" w:rsidP="00DD0899">
    <w:pPr>
      <w:pStyle w:val="stbilgi"/>
      <w:jc w:val="center"/>
      <w:rPr>
        <w:rFonts w:ascii="Times New Roman" w:hAnsi="Times New Roman"/>
        <w:i/>
      </w:rPr>
    </w:pPr>
    <w:r w:rsidRPr="00DD0899">
      <w:rPr>
        <w:rFonts w:ascii="Times New Roman" w:hAnsi="Times New Roman"/>
        <w:i/>
        <w:sz w:val="20"/>
      </w:rPr>
      <w:t>THE GRADUATE SCHOOL OF SCI</w:t>
    </w:r>
    <w:r w:rsidR="00627E93">
      <w:rPr>
        <w:rFonts w:ascii="Times New Roman" w:hAnsi="Times New Roman"/>
        <w:i/>
        <w:sz w:val="20"/>
      </w:rPr>
      <w:t>E</w:t>
    </w:r>
    <w:r w:rsidRPr="00DD0899">
      <w:rPr>
        <w:rFonts w:ascii="Times New Roman" w:hAnsi="Times New Roman"/>
        <w:i/>
        <w:sz w:val="20"/>
      </w:rPr>
      <w:t xml:space="preserve">NCE </w:t>
    </w:r>
    <w:r w:rsidR="00CC3858">
      <w:rPr>
        <w:rFonts w:ascii="Times New Roman" w:hAnsi="Times New Roman"/>
        <w:i/>
        <w:sz w:val="20"/>
      </w:rPr>
      <w:t>AND</w:t>
    </w:r>
    <w:r w:rsidRPr="00DD0899">
      <w:rPr>
        <w:rFonts w:ascii="Times New Roman" w:hAnsi="Times New Roman"/>
        <w:i/>
        <w:sz w:val="20"/>
      </w:rPr>
      <w:t xml:space="preserve"> ENGINEERING </w:t>
    </w:r>
    <w:r w:rsidR="00F4389F">
      <w:rPr>
        <w:rFonts w:ascii="Times New Roman" w:hAnsi="Times New Roman"/>
        <w:i/>
        <w:sz w:val="20"/>
      </w:rPr>
      <w:t xml:space="preserve">PRESENTATION PROGRAM </w:t>
    </w:r>
    <w:r w:rsidRPr="00DD0899">
      <w:rPr>
        <w:rFonts w:ascii="Times New Roman" w:hAnsi="Times New Roman"/>
        <w:i/>
        <w:sz w:val="20"/>
      </w:rPr>
      <w:t>FOR SEMINAR COURSE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683CD" w14:textId="77777777" w:rsidR="00020E66" w:rsidRDefault="00020E6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06CDA0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22555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72AE600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2A0B1E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0E343E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128900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866DE6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08DF7C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9CD34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DCB36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5A76F3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A6573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8A61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2C6FBA"/>
    <w:multiLevelType w:val="multilevel"/>
    <w:tmpl w:val="04090023"/>
    <w:styleLink w:val="MakaleBlm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73"/>
    <w:rsid w:val="00020E66"/>
    <w:rsid w:val="00025D43"/>
    <w:rsid w:val="00041010"/>
    <w:rsid w:val="00042C29"/>
    <w:rsid w:val="00052D4F"/>
    <w:rsid w:val="0006544C"/>
    <w:rsid w:val="00066BBE"/>
    <w:rsid w:val="0009480E"/>
    <w:rsid w:val="000964EE"/>
    <w:rsid w:val="000A25EB"/>
    <w:rsid w:val="000B041B"/>
    <w:rsid w:val="000B2936"/>
    <w:rsid w:val="000B4103"/>
    <w:rsid w:val="000C560E"/>
    <w:rsid w:val="000D07B3"/>
    <w:rsid w:val="000D271E"/>
    <w:rsid w:val="000E3D7D"/>
    <w:rsid w:val="000F0781"/>
    <w:rsid w:val="000F1611"/>
    <w:rsid w:val="00100AD7"/>
    <w:rsid w:val="00101E20"/>
    <w:rsid w:val="00111D16"/>
    <w:rsid w:val="00134C3A"/>
    <w:rsid w:val="00135044"/>
    <w:rsid w:val="001411C4"/>
    <w:rsid w:val="00144BFE"/>
    <w:rsid w:val="001555A8"/>
    <w:rsid w:val="0016028E"/>
    <w:rsid w:val="00167931"/>
    <w:rsid w:val="00190625"/>
    <w:rsid w:val="00192C6A"/>
    <w:rsid w:val="001C0443"/>
    <w:rsid w:val="002005D0"/>
    <w:rsid w:val="00217054"/>
    <w:rsid w:val="00236953"/>
    <w:rsid w:val="00245118"/>
    <w:rsid w:val="002469A4"/>
    <w:rsid w:val="00275726"/>
    <w:rsid w:val="00292CC5"/>
    <w:rsid w:val="00294C04"/>
    <w:rsid w:val="002A4276"/>
    <w:rsid w:val="002C29CC"/>
    <w:rsid w:val="002C702D"/>
    <w:rsid w:val="002D0157"/>
    <w:rsid w:val="002F1493"/>
    <w:rsid w:val="002F2FD7"/>
    <w:rsid w:val="003115EB"/>
    <w:rsid w:val="00315109"/>
    <w:rsid w:val="0031707C"/>
    <w:rsid w:val="003275B5"/>
    <w:rsid w:val="00330B9F"/>
    <w:rsid w:val="003359D2"/>
    <w:rsid w:val="00351404"/>
    <w:rsid w:val="00354FB3"/>
    <w:rsid w:val="00360ECB"/>
    <w:rsid w:val="0036359A"/>
    <w:rsid w:val="0036455D"/>
    <w:rsid w:val="0036767B"/>
    <w:rsid w:val="003737ED"/>
    <w:rsid w:val="00380973"/>
    <w:rsid w:val="00382D66"/>
    <w:rsid w:val="00390395"/>
    <w:rsid w:val="00396E4E"/>
    <w:rsid w:val="003B65B0"/>
    <w:rsid w:val="003C07FA"/>
    <w:rsid w:val="003D60DE"/>
    <w:rsid w:val="003F2B74"/>
    <w:rsid w:val="00400BB8"/>
    <w:rsid w:val="0040159F"/>
    <w:rsid w:val="0041271A"/>
    <w:rsid w:val="00415276"/>
    <w:rsid w:val="00441F7F"/>
    <w:rsid w:val="00454857"/>
    <w:rsid w:val="004704A2"/>
    <w:rsid w:val="00470B94"/>
    <w:rsid w:val="0049461C"/>
    <w:rsid w:val="00495F08"/>
    <w:rsid w:val="004A19E1"/>
    <w:rsid w:val="004A7204"/>
    <w:rsid w:val="004B1258"/>
    <w:rsid w:val="004B5693"/>
    <w:rsid w:val="004C620B"/>
    <w:rsid w:val="004C7CC2"/>
    <w:rsid w:val="004D297B"/>
    <w:rsid w:val="004F60CD"/>
    <w:rsid w:val="005073FC"/>
    <w:rsid w:val="00510A1A"/>
    <w:rsid w:val="00517D6C"/>
    <w:rsid w:val="00540B98"/>
    <w:rsid w:val="00541A48"/>
    <w:rsid w:val="005510F8"/>
    <w:rsid w:val="0056227C"/>
    <w:rsid w:val="00562D62"/>
    <w:rsid w:val="00571372"/>
    <w:rsid w:val="00581C71"/>
    <w:rsid w:val="00585184"/>
    <w:rsid w:val="00585B3F"/>
    <w:rsid w:val="005920B4"/>
    <w:rsid w:val="005A79E9"/>
    <w:rsid w:val="005B0A1A"/>
    <w:rsid w:val="005C5C8A"/>
    <w:rsid w:val="005D4A17"/>
    <w:rsid w:val="005F5049"/>
    <w:rsid w:val="005F7F23"/>
    <w:rsid w:val="00601F51"/>
    <w:rsid w:val="00604A07"/>
    <w:rsid w:val="00610BFB"/>
    <w:rsid w:val="006136DA"/>
    <w:rsid w:val="00614BD7"/>
    <w:rsid w:val="00617C94"/>
    <w:rsid w:val="00627E93"/>
    <w:rsid w:val="00642C60"/>
    <w:rsid w:val="00656FC2"/>
    <w:rsid w:val="0067731E"/>
    <w:rsid w:val="00684CCE"/>
    <w:rsid w:val="00684F2F"/>
    <w:rsid w:val="00694E32"/>
    <w:rsid w:val="006950E7"/>
    <w:rsid w:val="006A15AB"/>
    <w:rsid w:val="006A1880"/>
    <w:rsid w:val="006D38C2"/>
    <w:rsid w:val="006E1B2C"/>
    <w:rsid w:val="006E238A"/>
    <w:rsid w:val="006F3496"/>
    <w:rsid w:val="00755763"/>
    <w:rsid w:val="0077038B"/>
    <w:rsid w:val="007733A4"/>
    <w:rsid w:val="007809C1"/>
    <w:rsid w:val="00782710"/>
    <w:rsid w:val="007A32DD"/>
    <w:rsid w:val="007A3A1F"/>
    <w:rsid w:val="007B64E5"/>
    <w:rsid w:val="007D189C"/>
    <w:rsid w:val="00802F0A"/>
    <w:rsid w:val="00803A86"/>
    <w:rsid w:val="00846C96"/>
    <w:rsid w:val="00847B4E"/>
    <w:rsid w:val="008732F9"/>
    <w:rsid w:val="008A6C53"/>
    <w:rsid w:val="008D1C81"/>
    <w:rsid w:val="008D2523"/>
    <w:rsid w:val="008E0A60"/>
    <w:rsid w:val="00903358"/>
    <w:rsid w:val="00914AAD"/>
    <w:rsid w:val="00916CB2"/>
    <w:rsid w:val="00932316"/>
    <w:rsid w:val="00943486"/>
    <w:rsid w:val="00955665"/>
    <w:rsid w:val="00972ABA"/>
    <w:rsid w:val="00980B4D"/>
    <w:rsid w:val="00984ABE"/>
    <w:rsid w:val="00985A51"/>
    <w:rsid w:val="00987065"/>
    <w:rsid w:val="009A08B4"/>
    <w:rsid w:val="009A4D8A"/>
    <w:rsid w:val="009C5308"/>
    <w:rsid w:val="009D433D"/>
    <w:rsid w:val="009E24AB"/>
    <w:rsid w:val="009F308F"/>
    <w:rsid w:val="009F3952"/>
    <w:rsid w:val="009F4819"/>
    <w:rsid w:val="00A03121"/>
    <w:rsid w:val="00A17680"/>
    <w:rsid w:val="00A30BD9"/>
    <w:rsid w:val="00A319C4"/>
    <w:rsid w:val="00A37259"/>
    <w:rsid w:val="00A57C5D"/>
    <w:rsid w:val="00A85F17"/>
    <w:rsid w:val="00AA0677"/>
    <w:rsid w:val="00AA2C2B"/>
    <w:rsid w:val="00AC4EAC"/>
    <w:rsid w:val="00AD0D50"/>
    <w:rsid w:val="00AD1C68"/>
    <w:rsid w:val="00AF1683"/>
    <w:rsid w:val="00AF27CE"/>
    <w:rsid w:val="00B31A45"/>
    <w:rsid w:val="00B3585C"/>
    <w:rsid w:val="00B4738C"/>
    <w:rsid w:val="00B65CF1"/>
    <w:rsid w:val="00B67775"/>
    <w:rsid w:val="00B7072A"/>
    <w:rsid w:val="00B72720"/>
    <w:rsid w:val="00B84169"/>
    <w:rsid w:val="00B86587"/>
    <w:rsid w:val="00B96D2A"/>
    <w:rsid w:val="00BC304C"/>
    <w:rsid w:val="00BD7791"/>
    <w:rsid w:val="00BE4A6E"/>
    <w:rsid w:val="00C144A5"/>
    <w:rsid w:val="00C15125"/>
    <w:rsid w:val="00C1563D"/>
    <w:rsid w:val="00C15BE7"/>
    <w:rsid w:val="00C26600"/>
    <w:rsid w:val="00C3073A"/>
    <w:rsid w:val="00C51AF5"/>
    <w:rsid w:val="00C51CAA"/>
    <w:rsid w:val="00C67EB2"/>
    <w:rsid w:val="00C67FE3"/>
    <w:rsid w:val="00C7365F"/>
    <w:rsid w:val="00C86274"/>
    <w:rsid w:val="00C91A93"/>
    <w:rsid w:val="00C96D5E"/>
    <w:rsid w:val="00C96E1B"/>
    <w:rsid w:val="00CA23C3"/>
    <w:rsid w:val="00CA66A5"/>
    <w:rsid w:val="00CB1B7E"/>
    <w:rsid w:val="00CC2E6F"/>
    <w:rsid w:val="00CC3858"/>
    <w:rsid w:val="00CC74C4"/>
    <w:rsid w:val="00CC7DF1"/>
    <w:rsid w:val="00CD2AFB"/>
    <w:rsid w:val="00CF5563"/>
    <w:rsid w:val="00D01BCF"/>
    <w:rsid w:val="00D03E02"/>
    <w:rsid w:val="00D0760B"/>
    <w:rsid w:val="00D1734C"/>
    <w:rsid w:val="00D30A75"/>
    <w:rsid w:val="00D45DBE"/>
    <w:rsid w:val="00D514BD"/>
    <w:rsid w:val="00D56651"/>
    <w:rsid w:val="00D57DE2"/>
    <w:rsid w:val="00D700A7"/>
    <w:rsid w:val="00D73534"/>
    <w:rsid w:val="00D81E59"/>
    <w:rsid w:val="00D81FF0"/>
    <w:rsid w:val="00D86FC2"/>
    <w:rsid w:val="00D901B1"/>
    <w:rsid w:val="00DB3705"/>
    <w:rsid w:val="00DC5723"/>
    <w:rsid w:val="00DD0899"/>
    <w:rsid w:val="00DD0CF4"/>
    <w:rsid w:val="00DF05CB"/>
    <w:rsid w:val="00DF143C"/>
    <w:rsid w:val="00DF45DA"/>
    <w:rsid w:val="00E03C63"/>
    <w:rsid w:val="00E07834"/>
    <w:rsid w:val="00E117A2"/>
    <w:rsid w:val="00E15880"/>
    <w:rsid w:val="00E31B98"/>
    <w:rsid w:val="00E34DF9"/>
    <w:rsid w:val="00E5103A"/>
    <w:rsid w:val="00E51115"/>
    <w:rsid w:val="00E626AE"/>
    <w:rsid w:val="00E66936"/>
    <w:rsid w:val="00E72610"/>
    <w:rsid w:val="00E74890"/>
    <w:rsid w:val="00E75953"/>
    <w:rsid w:val="00E76BEB"/>
    <w:rsid w:val="00E83258"/>
    <w:rsid w:val="00E876E5"/>
    <w:rsid w:val="00E87818"/>
    <w:rsid w:val="00E87E78"/>
    <w:rsid w:val="00EB4379"/>
    <w:rsid w:val="00EC3211"/>
    <w:rsid w:val="00ED0621"/>
    <w:rsid w:val="00ED781D"/>
    <w:rsid w:val="00EE1E3C"/>
    <w:rsid w:val="00EF5609"/>
    <w:rsid w:val="00EF58A7"/>
    <w:rsid w:val="00F06131"/>
    <w:rsid w:val="00F255E3"/>
    <w:rsid w:val="00F36654"/>
    <w:rsid w:val="00F4389F"/>
    <w:rsid w:val="00F5647D"/>
    <w:rsid w:val="00F60AA1"/>
    <w:rsid w:val="00F6372F"/>
    <w:rsid w:val="00F81B14"/>
    <w:rsid w:val="00FA7708"/>
    <w:rsid w:val="00FB6C0E"/>
    <w:rsid w:val="00FC47FF"/>
    <w:rsid w:val="00FD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D4D5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KlavuzTablo1Ak1">
    <w:name w:val="Kılavuz Tablo 1 Açık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11">
    <w:name w:val="Kılavuz Tablo 1 Açık - Vurgu 1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21">
    <w:name w:val="Kılavuz Tablo 1 Açık - Vurgu 2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31">
    <w:name w:val="Kılavuz Tablo 1 Açık - Vurgu 3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41">
    <w:name w:val="Kılavuz Tablo 1 Açık - Vurgu 4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51">
    <w:name w:val="Kılavuz Tablo 1 Açık - Vurgu 5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61">
    <w:name w:val="Kılavuz Tablo 1 Açık - Vurgu 6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21">
    <w:name w:val="Kılavuz Tablo 2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Tablo2-Vurgu21">
    <w:name w:val="Kılavuz Tablo 2 - Vurgu 2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Tablo2-Vurgu31">
    <w:name w:val="Kılavuz Tablo 2 - Vurgu 3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Tablo2-Vurgu51">
    <w:name w:val="Kılavuz Tablo 2 - Vurgu 5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Tablo2-Vurgu61">
    <w:name w:val="Kılavuz Tablo 2 - Vurgu 6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31">
    <w:name w:val="Kılavuz Tablo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3-Vurgu11">
    <w:name w:val="Kılavuz Tablo 3 - Vurgu 1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KlavuzTablo3-Vurgu21">
    <w:name w:val="Kılavuz Tablo 3 - Vurgu 2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KlavuzTablo3-Vurgu31">
    <w:name w:val="Kılavuz Tablo 3 - Vurgu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KlavuzTablo3-Vurgu41">
    <w:name w:val="Kılavuz Tablo 3 - Vurgu 4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KlavuzTablo3-Vurgu51">
    <w:name w:val="Kılavuz Tablo 3 - Vurgu 5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KlavuzTablo3-Vurgu61">
    <w:name w:val="Kılavuz Tablo 3 - Vurgu 6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KlavuzuTablo41">
    <w:name w:val="Kılavuzu Tablo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uTablo4-Vurgu51">
    <w:name w:val="Kılavuzu Tablo 4 - Vurgu 5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5Koyu1">
    <w:name w:val="Kılavuz Tablo 5 Koyu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KlavuzTablo5Koyu-Vurgu11">
    <w:name w:val="Kılavuz Tablo 5 Koyu - Vurgu 1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KlavuzTablo5Koyu-Vurgu21">
    <w:name w:val="Kılavuz Tablo 5 Koyu - Vurgu 2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KlavuzTablo5Koyu-Vurgu31">
    <w:name w:val="Kılavuz Tablo 5 Koyu - Vurgu 3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KlavuzTablo5Koyu-Vurgu41">
    <w:name w:val="Kılavuz Tablo 5 Koyu - Vurgu 4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KlavuzTablo5Koyu-Vurgu51">
    <w:name w:val="Kılavuz Tablo 5 Koyu - Vurgu 5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KlavuzTablo5Koyu-Vurgu61">
    <w:name w:val="Kılavuz Tablo 5 Koyu - Vurgu 6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Tablo6-Renkli-Vurgu21">
    <w:name w:val="Kılavuz Tablo 6 - Renkli - Vurgu 21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Tablo6-Renkli-Vurgu41">
    <w:name w:val="Kılavuz Tablo 6 - Renkli - Vurgu 41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Tablo6-Renkli-Vurgu51">
    <w:name w:val="Kılavuz Tablo 6 - Renkli - Vurgu 51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Tablo6Renkli-Vurgu61">
    <w:name w:val="Kılavuz Tablo 6 Renkli - Vurgu 61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7Renkli1">
    <w:name w:val="Kılavuz Tablo 7 Renkli1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7Renkli-Vurgu11">
    <w:name w:val="Kılavuz Tablo 7 Renkli - Vurgu 1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KlavuzTablo7Renkli-Vurgu21">
    <w:name w:val="Kılavuz Tablo 7 Renkli - Vurgu 21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KlavuzTablo7Renkli-Vurgu31">
    <w:name w:val="Kılavuz Tablo 7 Renkli - Vurgu 31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KlavuzTablo7Renkli-Vurgu41">
    <w:name w:val="Kılavuz Tablo 7 Renkli - Vurgu 41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KlavuzTablo7Renkli-Vurgu51">
    <w:name w:val="Kılavuz Tablo 7 Renkli - Vurgu 51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KlavuzTablo7Renkli-Vurgu61">
    <w:name w:val="Kılavuz Tablo 7 Renkli - Vurgu 61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eTablo1Ak1">
    <w:name w:val="Liste Tablo 1 Açık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-Vurgu11">
    <w:name w:val="Liste Tablo 1 Açık - Vurgu 1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1Ak-Vurgu51">
    <w:name w:val="Liste Tablo 1 Açık - Vurgu 5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2-Vurgu11">
    <w:name w:val="Liste Tablo 2 - Vurgu 1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2-Vurgu21">
    <w:name w:val="Liste Tablo 2 - Vurgu 2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2-Vurgu31">
    <w:name w:val="Liste Tablo 2 - Vurgu 3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2-Vurgu41">
    <w:name w:val="Liste Tablo 2 - Vurgu 4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31">
    <w:name w:val="Liste Tablo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lo3-Vurgu11">
    <w:name w:val="Liste Tablo 3 - Vurgu 1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eTablo3-Vurgu21">
    <w:name w:val="Liste Tablo 3 - Vurgu 2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eTablo3-Vurgu31">
    <w:name w:val="Liste Tablo 3 - Vurgu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eTablo3-Vurgu41">
    <w:name w:val="Liste Tablo 3 - Vurgu 4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eTablo3-Vurgu51">
    <w:name w:val="Liste Tablo 3 - Vurgu 5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eTablo3-Vurgu61">
    <w:name w:val="Liste Tablo 3 - Vurgu 6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eTablo41">
    <w:name w:val="Liste Tablo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4-Vurgu11">
    <w:name w:val="Liste Tablo 4 - Vurgu 1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4-Vurgu21">
    <w:name w:val="Liste Tablo 4 - Vurgu 2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4-Vurgu31">
    <w:name w:val="Liste Tablo 4 - Vurgu 3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4-Vurgu41">
    <w:name w:val="Liste Tablo 4 - Vurgu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4-Vurgu51">
    <w:name w:val="Liste Tablo 4 - Vurgu 5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4-Vurgu61">
    <w:name w:val="Liste Tablo 4 - Vurgu 6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5-Koyu1">
    <w:name w:val="Liste Tablo 5 - Koyu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11">
    <w:name w:val="Liste Tablo 5 Koyu - Vurgu 1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21">
    <w:name w:val="Liste Tablo 5 Koyu - Vurgu 2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31">
    <w:name w:val="Liste Tablo 5 Koyu - Vurgu 3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41">
    <w:name w:val="Liste Tablo 5 Koyu - Vurgu 4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51">
    <w:name w:val="Liste Tablo 5 Koyu - Vurgu 5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61">
    <w:name w:val="Liste Tablo 5 Koyu - Vurgu 6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6Renkli1">
    <w:name w:val="Liste Tablo 6 Renkli1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-Vurgu11">
    <w:name w:val="Liste Tablo 6 Renkli - Vurgu 1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6Renkli-Vurgu21">
    <w:name w:val="Liste Tablo 6 Renkli - Vurgu 21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6Renkli-Vurgu31">
    <w:name w:val="Liste Tablo 6 Renkli - Vurgu 31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6Renkli-Vurgu41">
    <w:name w:val="Liste Tablo 6 Renkli - Vurgu 41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6Renkli-Vurgu51">
    <w:name w:val="Liste Tablo 6 Renkli - Vurgu 51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6Renkli-Vurgu61">
    <w:name w:val="Liste Tablo 6 Renkli - Vurgu 61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7Renkli1">
    <w:name w:val="Liste Tablo 7 Renkli1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11">
    <w:name w:val="Liste Tablo 7 Renkli - Vurgu 1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21">
    <w:name w:val="Liste Tablo 7 Renkli - Vurgu 21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31">
    <w:name w:val="Liste Tablo 7 Renkli - Vurgu 31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41">
    <w:name w:val="Liste Tablo 7 Renkli - Vurgu 41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51">
    <w:name w:val="Liste Tablo 7 Renkli - Vurgu 51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61">
    <w:name w:val="Liste Tablo 7 Renkli - Vurgu 61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DzTablo11">
    <w:name w:val="Düz Tablo 1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21">
    <w:name w:val="Düz Tablo 21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DzTablo31">
    <w:name w:val="Düz Tablo 31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DzTablo41">
    <w:name w:val="Düz Tablo 41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51">
    <w:name w:val="Düz Tablo 51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KlavuzuAk1">
    <w:name w:val="Tablo Kılavuzu Açık1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  <w:style w:type="paragraph" w:customStyle="1" w:styleId="Ynergeler">
    <w:name w:val="Yönergeler"/>
    <w:basedOn w:val="Normal"/>
    <w:uiPriority w:val="10"/>
    <w:qFormat/>
    <w:rsid w:val="00315109"/>
    <w:pPr>
      <w:pBdr>
        <w:top w:val="single" w:sz="2" w:space="5" w:color="D9DFEF" w:themeColor="accent1" w:themeTint="33"/>
        <w:bottom w:val="single" w:sz="12" w:space="1" w:color="234F77" w:themeColor="accent2" w:themeShade="80"/>
      </w:pBdr>
      <w:shd w:val="clear" w:color="auto" w:fill="D9DFEF" w:themeFill="accent1" w:themeFillTint="33"/>
      <w:spacing w:after="360" w:line="312" w:lineRule="auto"/>
      <w:contextualSpacing/>
      <w:jc w:val="center"/>
    </w:pPr>
    <w:rPr>
      <w:rFonts w:eastAsiaTheme="minorEastAsia" w:cstheme="minorBidi"/>
      <w:b/>
      <w:bCs/>
      <w:color w:val="374C80" w:themeColor="accent1" w:themeShade="BF"/>
      <w:kern w:val="22"/>
      <w:sz w:val="22"/>
      <w:szCs w:val="19"/>
      <w:lang w:eastAsia="ja-JP"/>
      <w14:ligatures w14:val="standard"/>
    </w:rPr>
  </w:style>
  <w:style w:type="paragraph" w:customStyle="1" w:styleId="Default">
    <w:name w:val="Default"/>
    <w:rsid w:val="00D901B1"/>
    <w:pPr>
      <w:autoSpaceDE w:val="0"/>
      <w:autoSpaceDN w:val="0"/>
      <w:adjustRightInd w:val="0"/>
    </w:pPr>
    <w:rPr>
      <w:rFonts w:ascii="Open Sans" w:hAnsi="Open Sans" w:cs="Open San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KlavuzTablo1Ak1">
    <w:name w:val="Kılavuz Tablo 1 Açık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11">
    <w:name w:val="Kılavuz Tablo 1 Açık - Vurgu 1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21">
    <w:name w:val="Kılavuz Tablo 1 Açık - Vurgu 2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31">
    <w:name w:val="Kılavuz Tablo 1 Açık - Vurgu 3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41">
    <w:name w:val="Kılavuz Tablo 1 Açık - Vurgu 4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51">
    <w:name w:val="Kılavuz Tablo 1 Açık - Vurgu 5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61">
    <w:name w:val="Kılavuz Tablo 1 Açık - Vurgu 6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21">
    <w:name w:val="Kılavuz Tablo 2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Tablo2-Vurgu21">
    <w:name w:val="Kılavuz Tablo 2 - Vurgu 2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Tablo2-Vurgu31">
    <w:name w:val="Kılavuz Tablo 2 - Vurgu 3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Tablo2-Vurgu51">
    <w:name w:val="Kılavuz Tablo 2 - Vurgu 5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Tablo2-Vurgu61">
    <w:name w:val="Kılavuz Tablo 2 - Vurgu 6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31">
    <w:name w:val="Kılavuz Tablo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3-Vurgu11">
    <w:name w:val="Kılavuz Tablo 3 - Vurgu 1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KlavuzTablo3-Vurgu21">
    <w:name w:val="Kılavuz Tablo 3 - Vurgu 2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KlavuzTablo3-Vurgu31">
    <w:name w:val="Kılavuz Tablo 3 - Vurgu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KlavuzTablo3-Vurgu41">
    <w:name w:val="Kılavuz Tablo 3 - Vurgu 4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KlavuzTablo3-Vurgu51">
    <w:name w:val="Kılavuz Tablo 3 - Vurgu 5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KlavuzTablo3-Vurgu61">
    <w:name w:val="Kılavuz Tablo 3 - Vurgu 6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KlavuzuTablo41">
    <w:name w:val="Kılavuzu Tablo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uTablo4-Vurgu51">
    <w:name w:val="Kılavuzu Tablo 4 - Vurgu 5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5Koyu1">
    <w:name w:val="Kılavuz Tablo 5 Koyu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KlavuzTablo5Koyu-Vurgu11">
    <w:name w:val="Kılavuz Tablo 5 Koyu - Vurgu 1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KlavuzTablo5Koyu-Vurgu21">
    <w:name w:val="Kılavuz Tablo 5 Koyu - Vurgu 2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KlavuzTablo5Koyu-Vurgu31">
    <w:name w:val="Kılavuz Tablo 5 Koyu - Vurgu 3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KlavuzTablo5Koyu-Vurgu41">
    <w:name w:val="Kılavuz Tablo 5 Koyu - Vurgu 4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KlavuzTablo5Koyu-Vurgu51">
    <w:name w:val="Kılavuz Tablo 5 Koyu - Vurgu 5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KlavuzTablo5Koyu-Vurgu61">
    <w:name w:val="Kılavuz Tablo 5 Koyu - Vurgu 6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KlavuzTablo6-Renkli-Vurgu21">
    <w:name w:val="Kılavuz Tablo 6 - Renkli - Vurgu 21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KlavuzTablo6-Renkli-Vurgu41">
    <w:name w:val="Kılavuz Tablo 6 - Renkli - Vurgu 41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KlavuzTablo6-Renkli-Vurgu51">
    <w:name w:val="Kılavuz Tablo 6 - Renkli - Vurgu 51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KlavuzTablo6Renkli-Vurgu61">
    <w:name w:val="Kılavuz Tablo 6 Renkli - Vurgu 61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KlavuzTablo7Renkli1">
    <w:name w:val="Kılavuz Tablo 7 Renkli1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7Renkli-Vurgu11">
    <w:name w:val="Kılavuz Tablo 7 Renkli - Vurgu 1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KlavuzTablo7Renkli-Vurgu21">
    <w:name w:val="Kılavuz Tablo 7 Renkli - Vurgu 21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KlavuzTablo7Renkli-Vurgu31">
    <w:name w:val="Kılavuz Tablo 7 Renkli - Vurgu 31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KlavuzTablo7Renkli-Vurgu41">
    <w:name w:val="Kılavuz Tablo 7 Renkli - Vurgu 41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KlavuzTablo7Renkli-Vurgu51">
    <w:name w:val="Kılavuz Tablo 7 Renkli - Vurgu 51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KlavuzTablo7Renkli-Vurgu61">
    <w:name w:val="Kılavuz Tablo 7 Renkli - Vurgu 61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eTablo1Ak1">
    <w:name w:val="Liste Tablo 1 Açık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-Vurgu11">
    <w:name w:val="Liste Tablo 1 Açık - Vurgu 1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1Ak-Vurgu51">
    <w:name w:val="Liste Tablo 1 Açık - Vurgu 5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2-Vurgu11">
    <w:name w:val="Liste Tablo 2 - Vurgu 1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2-Vurgu21">
    <w:name w:val="Liste Tablo 2 - Vurgu 2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2-Vurgu31">
    <w:name w:val="Liste Tablo 2 - Vurgu 3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2-Vurgu41">
    <w:name w:val="Liste Tablo 2 - Vurgu 4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31">
    <w:name w:val="Liste Tablo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lo3-Vurgu11">
    <w:name w:val="Liste Tablo 3 - Vurgu 1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eTablo3-Vurgu21">
    <w:name w:val="Liste Tablo 3 - Vurgu 2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eTablo3-Vurgu31">
    <w:name w:val="Liste Tablo 3 - Vurgu 3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eTablo3-Vurgu41">
    <w:name w:val="Liste Tablo 3 - Vurgu 4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eTablo3-Vurgu51">
    <w:name w:val="Liste Tablo 3 - Vurgu 5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eTablo3-Vurgu61">
    <w:name w:val="Liste Tablo 3 - Vurgu 6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eTablo41">
    <w:name w:val="Liste Tablo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4-Vurgu11">
    <w:name w:val="Liste Tablo 4 - Vurgu 1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4-Vurgu21">
    <w:name w:val="Liste Tablo 4 - Vurgu 2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4-Vurgu31">
    <w:name w:val="Liste Tablo 4 - Vurgu 3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4-Vurgu41">
    <w:name w:val="Liste Tablo 4 - Vurgu 4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4-Vurgu51">
    <w:name w:val="Liste Tablo 4 - Vurgu 5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4-Vurgu61">
    <w:name w:val="Liste Tablo 4 - Vurgu 6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5-Koyu1">
    <w:name w:val="Liste Tablo 5 - Koyu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11">
    <w:name w:val="Liste Tablo 5 Koyu - Vurgu 1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21">
    <w:name w:val="Liste Tablo 5 Koyu - Vurgu 2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31">
    <w:name w:val="Liste Tablo 5 Koyu - Vurgu 3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41">
    <w:name w:val="Liste Tablo 5 Koyu - Vurgu 4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51">
    <w:name w:val="Liste Tablo 5 Koyu - Vurgu 5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61">
    <w:name w:val="Liste Tablo 5 Koyu - Vurgu 6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6Renkli1">
    <w:name w:val="Liste Tablo 6 Renkli1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-Vurgu11">
    <w:name w:val="Liste Tablo 6 Renkli - Vurgu 1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eTablo6Renkli-Vurgu21">
    <w:name w:val="Liste Tablo 6 Renkli - Vurgu 21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eTablo6Renkli-Vurgu31">
    <w:name w:val="Liste Tablo 6 Renkli - Vurgu 31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eTablo6Renkli-Vurgu41">
    <w:name w:val="Liste Tablo 6 Renkli - Vurgu 41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eTablo6Renkli-Vurgu51">
    <w:name w:val="Liste Tablo 6 Renkli - Vurgu 51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eTablo6Renkli-Vurgu61">
    <w:name w:val="Liste Tablo 6 Renkli - Vurgu 61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eTablo7Renkli1">
    <w:name w:val="Liste Tablo 7 Renkli1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11">
    <w:name w:val="Liste Tablo 7 Renkli - Vurgu 1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21">
    <w:name w:val="Liste Tablo 7 Renkli - Vurgu 21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31">
    <w:name w:val="Liste Tablo 7 Renkli - Vurgu 31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41">
    <w:name w:val="Liste Tablo 7 Renkli - Vurgu 41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51">
    <w:name w:val="Liste Tablo 7 Renkli - Vurgu 51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61">
    <w:name w:val="Liste Tablo 7 Renkli - Vurgu 61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DzTablo11">
    <w:name w:val="Düz Tablo 1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21">
    <w:name w:val="Düz Tablo 21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DzTablo31">
    <w:name w:val="Düz Tablo 31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DzTablo41">
    <w:name w:val="Düz Tablo 41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51">
    <w:name w:val="Düz Tablo 51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KlavuzuAk1">
    <w:name w:val="Tablo Kılavuzu Açık1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  <w:style w:type="paragraph" w:customStyle="1" w:styleId="Ynergeler">
    <w:name w:val="Yönergeler"/>
    <w:basedOn w:val="Normal"/>
    <w:uiPriority w:val="10"/>
    <w:qFormat/>
    <w:rsid w:val="00315109"/>
    <w:pPr>
      <w:pBdr>
        <w:top w:val="single" w:sz="2" w:space="5" w:color="D9DFEF" w:themeColor="accent1" w:themeTint="33"/>
        <w:bottom w:val="single" w:sz="12" w:space="1" w:color="234F77" w:themeColor="accent2" w:themeShade="80"/>
      </w:pBdr>
      <w:shd w:val="clear" w:color="auto" w:fill="D9DFEF" w:themeFill="accent1" w:themeFillTint="33"/>
      <w:spacing w:after="360" w:line="312" w:lineRule="auto"/>
      <w:contextualSpacing/>
      <w:jc w:val="center"/>
    </w:pPr>
    <w:rPr>
      <w:rFonts w:eastAsiaTheme="minorEastAsia" w:cstheme="minorBidi"/>
      <w:b/>
      <w:bCs/>
      <w:color w:val="374C80" w:themeColor="accent1" w:themeShade="BF"/>
      <w:kern w:val="22"/>
      <w:sz w:val="22"/>
      <w:szCs w:val="19"/>
      <w:lang w:eastAsia="ja-JP"/>
      <w14:ligatures w14:val="standard"/>
    </w:rPr>
  </w:style>
  <w:style w:type="paragraph" w:customStyle="1" w:styleId="Default">
    <w:name w:val="Default"/>
    <w:rsid w:val="00D901B1"/>
    <w:pPr>
      <w:autoSpaceDE w:val="0"/>
      <w:autoSpaceDN w:val="0"/>
      <w:adjustRightInd w:val="0"/>
    </w:pPr>
    <w:rPr>
      <w:rFonts w:ascii="Open Sans" w:hAnsi="Open Sans" w:cs="Open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Roaming\Microsoft\Templates\&#214;&#287;renci%20ceza%20kayd&#305;%20sayfas&#305;.dotx" TargetMode="External"/></Relationships>
</file>

<file path=word/theme/theme1.xml><?xml version="1.0" encoding="utf-8"?>
<a:theme xmlns:a="http://schemas.openxmlformats.org/drawingml/2006/main" name="Office Theme">
  <a:themeElements>
    <a:clrScheme name="Sıcak Mav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or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Öğrenci ceza kaydı sayfası.dotx</Template>
  <TotalTime>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2023-11-01T12:51:00Z</dcterms:created>
  <dcterms:modified xsi:type="dcterms:W3CDTF">2023-11-01T18:15:00Z</dcterms:modified>
</cp:coreProperties>
</file>